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6AD97" w14:textId="77777777" w:rsidR="00FB406D" w:rsidRDefault="00FB406D" w:rsidP="007646D4">
      <w:pPr>
        <w:spacing w:after="0" w:line="240" w:lineRule="auto"/>
        <w:rPr>
          <w:sz w:val="44"/>
          <w:szCs w:val="44"/>
        </w:rPr>
      </w:pPr>
      <w:r w:rsidRPr="00FB406D">
        <w:rPr>
          <w:noProof/>
          <w:sz w:val="44"/>
          <w:szCs w:val="44"/>
          <w:lang w:eastAsia="sv-SE"/>
        </w:rPr>
        <w:drawing>
          <wp:inline distT="0" distB="0" distL="0" distR="0" wp14:anchorId="741A6160" wp14:editId="33169537">
            <wp:extent cx="5448300" cy="3625596"/>
            <wp:effectExtent l="0" t="0" r="0" b="0"/>
            <wp:docPr id="14" name="Bildobjekt 14" descr="C:\Users\movo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vo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64" cy="36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4E60" w14:textId="77777777" w:rsidR="00FB406D" w:rsidRDefault="00FB406D" w:rsidP="007646D4">
      <w:pPr>
        <w:spacing w:after="0" w:line="240" w:lineRule="auto"/>
        <w:rPr>
          <w:sz w:val="44"/>
          <w:szCs w:val="44"/>
        </w:rPr>
      </w:pPr>
    </w:p>
    <w:p w14:paraId="65F18E84" w14:textId="77777777" w:rsidR="007646D4" w:rsidRPr="00AE58B8" w:rsidRDefault="007646D4" w:rsidP="007646D4">
      <w:pPr>
        <w:spacing w:after="0" w:line="240" w:lineRule="auto"/>
        <w:rPr>
          <w:b/>
          <w:sz w:val="40"/>
          <w:szCs w:val="40"/>
        </w:rPr>
      </w:pPr>
      <w:r w:rsidRPr="00AE58B8">
        <w:rPr>
          <w:b/>
          <w:sz w:val="40"/>
          <w:szCs w:val="40"/>
        </w:rPr>
        <w:t xml:space="preserve">Cykelauktion för medlemmarna i BRF </w:t>
      </w:r>
      <w:proofErr w:type="spellStart"/>
      <w:r w:rsidRPr="00AE58B8">
        <w:rPr>
          <w:b/>
          <w:sz w:val="40"/>
          <w:szCs w:val="40"/>
        </w:rPr>
        <w:t>Compagniet</w:t>
      </w:r>
      <w:proofErr w:type="spellEnd"/>
    </w:p>
    <w:p w14:paraId="7EF54F64" w14:textId="38052600" w:rsidR="00B07194" w:rsidRDefault="00B07194" w:rsidP="007646D4">
      <w:pPr>
        <w:spacing w:after="0" w:line="240" w:lineRule="auto"/>
        <w:rPr>
          <w:sz w:val="32"/>
          <w:szCs w:val="32"/>
        </w:rPr>
      </w:pPr>
    </w:p>
    <w:p w14:paraId="388F9B07" w14:textId="029CDB69" w:rsidR="00913212" w:rsidRPr="00FB406D" w:rsidRDefault="00913212" w:rsidP="007646D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PGA </w:t>
      </w:r>
      <w:proofErr w:type="spellStart"/>
      <w:r>
        <w:rPr>
          <w:sz w:val="32"/>
          <w:szCs w:val="32"/>
        </w:rPr>
        <w:t>Covid</w:t>
      </w:r>
      <w:proofErr w:type="spellEnd"/>
      <w:r>
        <w:rPr>
          <w:sz w:val="32"/>
          <w:szCs w:val="32"/>
        </w:rPr>
        <w:t xml:space="preserve"> -19 kommer vi att hålla auktionen digitalt /via telefon. </w:t>
      </w:r>
    </w:p>
    <w:p w14:paraId="4A40EE5C" w14:textId="77777777" w:rsidR="00913212" w:rsidRDefault="00913212" w:rsidP="007646D4">
      <w:pPr>
        <w:spacing w:after="0" w:line="240" w:lineRule="auto"/>
        <w:rPr>
          <w:sz w:val="32"/>
          <w:szCs w:val="32"/>
        </w:rPr>
      </w:pPr>
    </w:p>
    <w:p w14:paraId="23F3AFAF" w14:textId="1D2908BD" w:rsidR="007646D4" w:rsidRPr="00FB406D" w:rsidRDefault="007646D4" w:rsidP="007646D4">
      <w:pPr>
        <w:spacing w:after="0" w:line="240" w:lineRule="auto"/>
        <w:rPr>
          <w:sz w:val="32"/>
          <w:szCs w:val="32"/>
        </w:rPr>
      </w:pPr>
      <w:r w:rsidRPr="00FB406D">
        <w:rPr>
          <w:sz w:val="32"/>
          <w:szCs w:val="32"/>
        </w:rPr>
        <w:t>Cyklarna aukt</w:t>
      </w:r>
      <w:r w:rsidR="00B07194" w:rsidRPr="00FB406D">
        <w:rPr>
          <w:sz w:val="32"/>
          <w:szCs w:val="32"/>
        </w:rPr>
        <w:t>ioneras bort i befintligt skick, ingen ångerrätt.</w:t>
      </w:r>
    </w:p>
    <w:p w14:paraId="56A785E5" w14:textId="4639F589" w:rsidR="007646D4" w:rsidRPr="00E876D2" w:rsidRDefault="00E876D2" w:rsidP="007646D4">
      <w:pPr>
        <w:spacing w:after="0" w:line="240" w:lineRule="auto"/>
        <w:rPr>
          <w:sz w:val="32"/>
          <w:szCs w:val="32"/>
        </w:rPr>
      </w:pPr>
      <w:r w:rsidRPr="00E876D2">
        <w:rPr>
          <w:b/>
          <w:bCs/>
          <w:sz w:val="32"/>
          <w:szCs w:val="32"/>
        </w:rPr>
        <w:t>Tänk på att vi håller avstånd mellan varandra!</w:t>
      </w:r>
      <w:r>
        <w:rPr>
          <w:sz w:val="32"/>
          <w:szCs w:val="32"/>
        </w:rPr>
        <w:t xml:space="preserve"> </w:t>
      </w:r>
      <w:r w:rsidRPr="00227F8E">
        <w:rPr>
          <w:i/>
          <w:iCs/>
          <w:sz w:val="32"/>
          <w:szCs w:val="32"/>
        </w:rPr>
        <w:t>Visning sker:</w:t>
      </w:r>
    </w:p>
    <w:p w14:paraId="1268FE9A" w14:textId="77777777" w:rsidR="00227F8E" w:rsidRPr="00FB406D" w:rsidRDefault="00227F8E" w:rsidP="007646D4">
      <w:pPr>
        <w:spacing w:after="0" w:line="240" w:lineRule="auto"/>
        <w:rPr>
          <w:sz w:val="32"/>
          <w:szCs w:val="32"/>
        </w:rPr>
      </w:pPr>
    </w:p>
    <w:p w14:paraId="73C87A4E" w14:textId="71EBC9E6" w:rsidR="007646D4" w:rsidRPr="00FB406D" w:rsidRDefault="007646D4" w:rsidP="007646D4">
      <w:pPr>
        <w:spacing w:after="0" w:line="240" w:lineRule="auto"/>
        <w:rPr>
          <w:sz w:val="32"/>
          <w:szCs w:val="32"/>
        </w:rPr>
      </w:pPr>
      <w:r w:rsidRPr="00FB406D">
        <w:rPr>
          <w:sz w:val="32"/>
          <w:szCs w:val="32"/>
        </w:rPr>
        <w:t xml:space="preserve">När: </w:t>
      </w:r>
      <w:r w:rsidR="002F66DC">
        <w:rPr>
          <w:sz w:val="32"/>
          <w:szCs w:val="32"/>
        </w:rPr>
        <w:t xml:space="preserve">Tisdag 14 april </w:t>
      </w:r>
      <w:proofErr w:type="spellStart"/>
      <w:r w:rsidR="002F66DC">
        <w:rPr>
          <w:sz w:val="32"/>
          <w:szCs w:val="32"/>
        </w:rPr>
        <w:t>kl</w:t>
      </w:r>
      <w:proofErr w:type="spellEnd"/>
      <w:r w:rsidR="002F66DC">
        <w:rPr>
          <w:sz w:val="32"/>
          <w:szCs w:val="32"/>
        </w:rPr>
        <w:t xml:space="preserve"> 18.00</w:t>
      </w:r>
      <w:r w:rsidR="00667DE7">
        <w:rPr>
          <w:sz w:val="32"/>
          <w:szCs w:val="32"/>
        </w:rPr>
        <w:t>-19:00</w:t>
      </w:r>
    </w:p>
    <w:p w14:paraId="6D08F38D" w14:textId="77777777" w:rsidR="007646D4" w:rsidRDefault="007646D4" w:rsidP="007646D4">
      <w:pPr>
        <w:spacing w:after="0" w:line="240" w:lineRule="auto"/>
        <w:rPr>
          <w:sz w:val="32"/>
          <w:szCs w:val="32"/>
        </w:rPr>
      </w:pPr>
      <w:r w:rsidRPr="00FB406D">
        <w:rPr>
          <w:sz w:val="32"/>
          <w:szCs w:val="32"/>
        </w:rPr>
        <w:t xml:space="preserve">Var: </w:t>
      </w:r>
      <w:r w:rsidR="002F66DC">
        <w:rPr>
          <w:sz w:val="32"/>
          <w:szCs w:val="32"/>
        </w:rPr>
        <w:t xml:space="preserve"> Garaget</w:t>
      </w:r>
    </w:p>
    <w:p w14:paraId="0B7453C0" w14:textId="68132895" w:rsidR="00F173D1" w:rsidRPr="00FB406D" w:rsidRDefault="00F173D1" w:rsidP="007646D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Hur:</w:t>
      </w:r>
      <w:r w:rsidR="002F66DC">
        <w:rPr>
          <w:sz w:val="32"/>
          <w:szCs w:val="32"/>
        </w:rPr>
        <w:t xml:space="preserve"> Bu</w:t>
      </w:r>
      <w:r w:rsidR="00667DE7">
        <w:rPr>
          <w:sz w:val="32"/>
          <w:szCs w:val="32"/>
        </w:rPr>
        <w:t xml:space="preserve">d lämnas senast </w:t>
      </w:r>
      <w:proofErr w:type="spellStart"/>
      <w:r w:rsidR="00667DE7">
        <w:rPr>
          <w:sz w:val="32"/>
          <w:szCs w:val="32"/>
        </w:rPr>
        <w:t>kl</w:t>
      </w:r>
      <w:proofErr w:type="spellEnd"/>
      <w:r w:rsidR="00667DE7">
        <w:rPr>
          <w:sz w:val="32"/>
          <w:szCs w:val="32"/>
        </w:rPr>
        <w:t xml:space="preserve"> 19:15 då </w:t>
      </w:r>
      <w:r w:rsidR="00227F8E">
        <w:rPr>
          <w:sz w:val="32"/>
          <w:szCs w:val="32"/>
        </w:rPr>
        <w:t xml:space="preserve">auktionen startar med </w:t>
      </w:r>
      <w:r w:rsidR="00667DE7">
        <w:rPr>
          <w:sz w:val="32"/>
          <w:szCs w:val="32"/>
        </w:rPr>
        <w:t>budgivning via sms eller telefon</w:t>
      </w:r>
    </w:p>
    <w:p w14:paraId="08BD930B" w14:textId="77777777" w:rsidR="007646D4" w:rsidRPr="00FB406D" w:rsidRDefault="007646D4" w:rsidP="007646D4">
      <w:pPr>
        <w:spacing w:after="0" w:line="240" w:lineRule="auto"/>
        <w:rPr>
          <w:sz w:val="32"/>
          <w:szCs w:val="32"/>
        </w:rPr>
      </w:pPr>
    </w:p>
    <w:p w14:paraId="7FF84D0E" w14:textId="5D36BCCD" w:rsidR="007646D4" w:rsidRPr="00FB406D" w:rsidRDefault="007646D4" w:rsidP="007646D4">
      <w:pPr>
        <w:spacing w:after="0" w:line="240" w:lineRule="auto"/>
        <w:rPr>
          <w:sz w:val="32"/>
          <w:szCs w:val="32"/>
        </w:rPr>
      </w:pPr>
      <w:r w:rsidRPr="00FB406D">
        <w:rPr>
          <w:sz w:val="32"/>
          <w:szCs w:val="32"/>
        </w:rPr>
        <w:t xml:space="preserve">Eventuellt förhandsbud </w:t>
      </w:r>
      <w:r w:rsidR="00667DE7">
        <w:rPr>
          <w:sz w:val="32"/>
          <w:szCs w:val="32"/>
        </w:rPr>
        <w:t xml:space="preserve">kan lämnas antingen på </w:t>
      </w:r>
      <w:proofErr w:type="spellStart"/>
      <w:r w:rsidR="00667DE7">
        <w:rPr>
          <w:sz w:val="32"/>
          <w:szCs w:val="32"/>
        </w:rPr>
        <w:t>facebook</w:t>
      </w:r>
      <w:proofErr w:type="spellEnd"/>
      <w:r w:rsidR="00667DE7">
        <w:rPr>
          <w:sz w:val="32"/>
          <w:szCs w:val="32"/>
        </w:rPr>
        <w:t xml:space="preserve"> under den cykel man är intresserad av eller till styrelsens brevlåda på Monsungatan 26. Förhandsbud blir </w:t>
      </w:r>
      <w:r w:rsidRPr="00FB406D">
        <w:rPr>
          <w:sz w:val="32"/>
          <w:szCs w:val="32"/>
        </w:rPr>
        <w:t>utgångspriset på auktionen.</w:t>
      </w:r>
    </w:p>
    <w:p w14:paraId="73B102ED" w14:textId="77777777" w:rsidR="00B07194" w:rsidRPr="00FB406D" w:rsidRDefault="00B07194" w:rsidP="007646D4">
      <w:pPr>
        <w:spacing w:after="0" w:line="240" w:lineRule="auto"/>
        <w:rPr>
          <w:sz w:val="32"/>
          <w:szCs w:val="32"/>
        </w:rPr>
      </w:pPr>
      <w:r w:rsidRPr="00FB406D">
        <w:rPr>
          <w:sz w:val="32"/>
          <w:szCs w:val="32"/>
        </w:rPr>
        <w:t>Vinnande bud är bindande.</w:t>
      </w:r>
    </w:p>
    <w:p w14:paraId="68CA2D37" w14:textId="77777777" w:rsidR="007646D4" w:rsidRPr="00FB406D" w:rsidRDefault="007646D4" w:rsidP="007646D4">
      <w:pPr>
        <w:spacing w:after="0" w:line="240" w:lineRule="auto"/>
        <w:rPr>
          <w:sz w:val="32"/>
          <w:szCs w:val="32"/>
        </w:rPr>
      </w:pPr>
    </w:p>
    <w:p w14:paraId="2F357F35" w14:textId="1107F9D7" w:rsidR="007646D4" w:rsidRPr="00FB406D" w:rsidRDefault="007646D4" w:rsidP="00FB406D">
      <w:pPr>
        <w:spacing w:after="0" w:line="240" w:lineRule="auto"/>
        <w:rPr>
          <w:sz w:val="32"/>
          <w:szCs w:val="32"/>
        </w:rPr>
      </w:pPr>
      <w:r w:rsidRPr="00FB406D">
        <w:rPr>
          <w:sz w:val="32"/>
          <w:szCs w:val="32"/>
        </w:rPr>
        <w:t>Betalning sker direkt efter man vunnit budgivningen via SWISH</w:t>
      </w:r>
      <w:r w:rsidR="00667DE7">
        <w:rPr>
          <w:sz w:val="32"/>
          <w:szCs w:val="32"/>
        </w:rPr>
        <w:t xml:space="preserve">. Nummer fås efter avslutad auktion. </w:t>
      </w:r>
    </w:p>
    <w:p w14:paraId="325DE122" w14:textId="77777777" w:rsidR="00FB406D" w:rsidRPr="00FB406D" w:rsidRDefault="00FB406D" w:rsidP="00FB406D">
      <w:pPr>
        <w:spacing w:after="0" w:line="240" w:lineRule="auto"/>
        <w:rPr>
          <w:sz w:val="32"/>
          <w:szCs w:val="32"/>
        </w:rPr>
      </w:pPr>
    </w:p>
    <w:p w14:paraId="50AEA6A2" w14:textId="5E068EF9" w:rsidR="00FB406D" w:rsidRDefault="00FB406D" w:rsidP="00FB406D">
      <w:pPr>
        <w:spacing w:after="0" w:line="240" w:lineRule="auto"/>
        <w:rPr>
          <w:sz w:val="32"/>
          <w:szCs w:val="32"/>
        </w:rPr>
      </w:pPr>
      <w:r w:rsidRPr="00FB406D">
        <w:rPr>
          <w:sz w:val="32"/>
          <w:szCs w:val="32"/>
        </w:rPr>
        <w:t>Varmt välkomna</w:t>
      </w:r>
      <w:r w:rsidR="00227F8E">
        <w:rPr>
          <w:sz w:val="32"/>
          <w:szCs w:val="32"/>
        </w:rPr>
        <w:t xml:space="preserve"> /</w:t>
      </w:r>
      <w:r>
        <w:rPr>
          <w:sz w:val="32"/>
          <w:szCs w:val="32"/>
        </w:rPr>
        <w:t xml:space="preserve">Styrelsen </w:t>
      </w:r>
    </w:p>
    <w:p w14:paraId="573B6EFD" w14:textId="77777777" w:rsidR="00F519F3" w:rsidRDefault="00F519F3" w:rsidP="00FB406D">
      <w:pPr>
        <w:spacing w:after="0" w:line="240" w:lineRule="auto"/>
        <w:rPr>
          <w:sz w:val="32"/>
          <w:szCs w:val="32"/>
        </w:rPr>
      </w:pPr>
    </w:p>
    <w:p w14:paraId="1E1DCD75" w14:textId="77777777" w:rsidR="00F519F3" w:rsidRDefault="00F519F3" w:rsidP="00FB406D">
      <w:pPr>
        <w:spacing w:after="0" w:line="240" w:lineRule="auto"/>
        <w:rPr>
          <w:sz w:val="32"/>
          <w:szCs w:val="32"/>
        </w:rPr>
      </w:pPr>
    </w:p>
    <w:p w14:paraId="785FCA68" w14:textId="77777777" w:rsidR="00F519F3" w:rsidRPr="00FB406D" w:rsidRDefault="00DD16B9" w:rsidP="00FB406D">
      <w:pPr>
        <w:spacing w:after="0" w:line="240" w:lineRule="auto"/>
        <w:rPr>
          <w:sz w:val="32"/>
          <w:szCs w:val="32"/>
        </w:rPr>
      </w:pPr>
      <w:r>
        <w:rPr>
          <w:rFonts w:eastAsia="Times New Roman"/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046723D8" wp14:editId="03D6C62D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3924300" cy="2943225"/>
            <wp:effectExtent l="0" t="0" r="0" b="9525"/>
            <wp:wrapSquare wrapText="bothSides"/>
            <wp:docPr id="1" name="Bildobjekt 1" descr="cid:dec25d4c-fe23-44f8-abdc-88e8cdceca03@sfbio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ec25d4c-fe23-44f8-abdc-88e8cdceca03@sfbio.s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4EDDF" w14:textId="77777777" w:rsidR="00FB406D" w:rsidRDefault="00FB406D" w:rsidP="00FB406D">
      <w:pPr>
        <w:spacing w:after="0" w:line="240" w:lineRule="auto"/>
        <w:rPr>
          <w:sz w:val="28"/>
          <w:szCs w:val="28"/>
        </w:rPr>
      </w:pPr>
    </w:p>
    <w:p w14:paraId="228641AE" w14:textId="77777777" w:rsidR="002143FB" w:rsidRPr="002143FB" w:rsidRDefault="00F519F3" w:rsidP="002143FB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5322C4" w:rsidRPr="003A7169">
        <w:rPr>
          <w:b/>
          <w:color w:val="FF0000"/>
          <w:sz w:val="72"/>
          <w:szCs w:val="72"/>
        </w:rPr>
        <w:t>1</w:t>
      </w:r>
    </w:p>
    <w:p w14:paraId="1392767F" w14:textId="77777777" w:rsidR="009A48AC" w:rsidRPr="002143FB" w:rsidRDefault="0054520F" w:rsidP="002143FB">
      <w:pPr>
        <w:pStyle w:val="Liststycke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2143FB">
        <w:rPr>
          <w:b/>
          <w:sz w:val="28"/>
          <w:szCs w:val="28"/>
        </w:rPr>
        <w:t>Kungs Mariedal i bra skick</w:t>
      </w:r>
    </w:p>
    <w:p w14:paraId="74D8A825" w14:textId="77777777" w:rsidR="0054520F" w:rsidRPr="002143FB" w:rsidRDefault="0041512F" w:rsidP="002143FB">
      <w:pPr>
        <w:pStyle w:val="Liststycke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2143FB">
        <w:rPr>
          <w:sz w:val="28"/>
          <w:szCs w:val="28"/>
        </w:rPr>
        <w:t>3 växlat</w:t>
      </w:r>
      <w:r w:rsidR="0054520F" w:rsidRPr="002143FB">
        <w:rPr>
          <w:sz w:val="28"/>
          <w:szCs w:val="28"/>
        </w:rPr>
        <w:t>, däck 28”</w:t>
      </w:r>
      <w:r w:rsidR="00FB533A">
        <w:rPr>
          <w:sz w:val="28"/>
          <w:szCs w:val="28"/>
        </w:rPr>
        <w:t>, låst</w:t>
      </w:r>
    </w:p>
    <w:p w14:paraId="36B7949E" w14:textId="77777777" w:rsidR="006C1333" w:rsidRDefault="003A7169" w:rsidP="00F519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</w:t>
      </w:r>
    </w:p>
    <w:p w14:paraId="3BCD50EF" w14:textId="77777777" w:rsidR="006C1333" w:rsidRDefault="006C1333" w:rsidP="00F519F3">
      <w:pPr>
        <w:spacing w:after="0" w:line="240" w:lineRule="auto"/>
        <w:rPr>
          <w:sz w:val="28"/>
          <w:szCs w:val="28"/>
        </w:rPr>
      </w:pPr>
    </w:p>
    <w:p w14:paraId="4EA6AB01" w14:textId="77777777" w:rsidR="0054520F" w:rsidRDefault="0054520F" w:rsidP="00F519F3">
      <w:pPr>
        <w:spacing w:after="0" w:line="240" w:lineRule="auto"/>
        <w:rPr>
          <w:sz w:val="28"/>
          <w:szCs w:val="28"/>
        </w:rPr>
      </w:pPr>
    </w:p>
    <w:p w14:paraId="6AFB1875" w14:textId="77777777" w:rsidR="0054520F" w:rsidRDefault="0054520F" w:rsidP="00F519F3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noProof/>
          <w:lang w:eastAsia="sv-SE"/>
        </w:rPr>
        <w:drawing>
          <wp:inline distT="0" distB="0" distL="0" distR="0" wp14:anchorId="617D625F" wp14:editId="2233AEEE">
            <wp:extent cx="4000500" cy="3000375"/>
            <wp:effectExtent l="0" t="0" r="0" b="9525"/>
            <wp:docPr id="2" name="Bildobjekt 2" descr="cid:aa920577-48c3-4858-9a93-1304ff1ad29c@sfbio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aa920577-48c3-4858-9a93-1304ff1ad29c@sfbio.s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2B34" w14:textId="77777777" w:rsidR="002143FB" w:rsidRPr="003A7169" w:rsidRDefault="005322C4" w:rsidP="002143FB">
      <w:pPr>
        <w:spacing w:after="0" w:line="240" w:lineRule="auto"/>
        <w:rPr>
          <w:b/>
          <w:color w:val="FF0000"/>
          <w:sz w:val="28"/>
          <w:szCs w:val="28"/>
        </w:rPr>
      </w:pPr>
      <w:r w:rsidRPr="003A7169">
        <w:rPr>
          <w:b/>
          <w:color w:val="FF0000"/>
          <w:sz w:val="72"/>
          <w:szCs w:val="72"/>
        </w:rPr>
        <w:t>2</w:t>
      </w:r>
    </w:p>
    <w:p w14:paraId="4214368B" w14:textId="77777777" w:rsidR="0041512F" w:rsidRPr="002143FB" w:rsidRDefault="0041512F" w:rsidP="002143FB">
      <w:pPr>
        <w:pStyle w:val="Liststycke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proofErr w:type="spellStart"/>
      <w:r w:rsidRPr="002143FB">
        <w:rPr>
          <w:b/>
          <w:sz w:val="28"/>
          <w:szCs w:val="28"/>
        </w:rPr>
        <w:t>Probike</w:t>
      </w:r>
      <w:proofErr w:type="spellEnd"/>
      <w:r w:rsidRPr="002143FB">
        <w:rPr>
          <w:b/>
          <w:sz w:val="28"/>
          <w:szCs w:val="28"/>
        </w:rPr>
        <w:t xml:space="preserve"> Hammer i bra skick</w:t>
      </w:r>
    </w:p>
    <w:p w14:paraId="1C7D455F" w14:textId="77777777" w:rsidR="0041512F" w:rsidRPr="002143FB" w:rsidRDefault="0041512F" w:rsidP="002143FB">
      <w:pPr>
        <w:pStyle w:val="Liststycke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2143FB">
        <w:rPr>
          <w:sz w:val="28"/>
          <w:szCs w:val="28"/>
        </w:rPr>
        <w:t>27 växlat, däck 26”</w:t>
      </w:r>
    </w:p>
    <w:p w14:paraId="0CDAFCF2" w14:textId="77777777" w:rsidR="0041512F" w:rsidRDefault="003A7169" w:rsidP="00F519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----------------------------------------------------------------------</w:t>
      </w:r>
    </w:p>
    <w:p w14:paraId="48268291" w14:textId="77777777" w:rsidR="0041512F" w:rsidRDefault="0041512F" w:rsidP="00F519F3">
      <w:pPr>
        <w:spacing w:after="0" w:line="240" w:lineRule="auto"/>
        <w:rPr>
          <w:sz w:val="28"/>
          <w:szCs w:val="28"/>
        </w:rPr>
      </w:pPr>
    </w:p>
    <w:p w14:paraId="086BC66D" w14:textId="77777777" w:rsidR="0041512F" w:rsidRDefault="0041512F" w:rsidP="00F519F3">
      <w:pPr>
        <w:spacing w:after="0" w:line="240" w:lineRule="auto"/>
        <w:rPr>
          <w:sz w:val="28"/>
          <w:szCs w:val="28"/>
        </w:rPr>
      </w:pPr>
    </w:p>
    <w:p w14:paraId="29A7FD98" w14:textId="77777777" w:rsidR="0041512F" w:rsidRDefault="0041512F" w:rsidP="00F519F3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noProof/>
          <w:lang w:eastAsia="sv-SE"/>
        </w:rPr>
        <w:drawing>
          <wp:inline distT="0" distB="0" distL="0" distR="0" wp14:anchorId="33CAA0D3" wp14:editId="7F88999D">
            <wp:extent cx="3981450" cy="2986088"/>
            <wp:effectExtent l="0" t="0" r="0" b="5080"/>
            <wp:docPr id="3" name="Bildobjekt 3" descr="cid:5a0bf92d-2f10-4ec8-8b80-f2fe5428705d@sfbio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5a0bf92d-2f10-4ec8-8b80-f2fe5428705d@sfbio.se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85" cy="29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7A53" w14:textId="77777777" w:rsidR="00A9468C" w:rsidRPr="003A7169" w:rsidRDefault="005322C4" w:rsidP="00A9468C">
      <w:pPr>
        <w:spacing w:after="0" w:line="240" w:lineRule="auto"/>
        <w:rPr>
          <w:b/>
          <w:color w:val="FF0000"/>
          <w:sz w:val="28"/>
          <w:szCs w:val="28"/>
        </w:rPr>
      </w:pPr>
      <w:r w:rsidRPr="003A7169">
        <w:rPr>
          <w:b/>
          <w:color w:val="FF0000"/>
          <w:sz w:val="72"/>
          <w:szCs w:val="72"/>
        </w:rPr>
        <w:t>3</w:t>
      </w:r>
    </w:p>
    <w:p w14:paraId="3C398E48" w14:textId="77777777" w:rsidR="0041512F" w:rsidRPr="00A9468C" w:rsidRDefault="0041512F" w:rsidP="00A9468C">
      <w:pPr>
        <w:pStyle w:val="Liststycke"/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proofErr w:type="spellStart"/>
      <w:r w:rsidRPr="00A9468C">
        <w:rPr>
          <w:b/>
          <w:sz w:val="28"/>
          <w:szCs w:val="28"/>
        </w:rPr>
        <w:t>Cresent</w:t>
      </w:r>
      <w:proofErr w:type="spellEnd"/>
      <w:r w:rsidRPr="00A9468C">
        <w:rPr>
          <w:b/>
          <w:sz w:val="28"/>
          <w:szCs w:val="28"/>
        </w:rPr>
        <w:t xml:space="preserve"> City i bra skick</w:t>
      </w:r>
    </w:p>
    <w:p w14:paraId="0714289E" w14:textId="77777777" w:rsidR="0041512F" w:rsidRPr="00A9468C" w:rsidRDefault="0041512F" w:rsidP="00A9468C">
      <w:pPr>
        <w:pStyle w:val="Liststycke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9468C">
        <w:rPr>
          <w:sz w:val="28"/>
          <w:szCs w:val="28"/>
        </w:rPr>
        <w:t>7 växlat, däck 28”</w:t>
      </w:r>
      <w:r w:rsidR="00FB533A">
        <w:rPr>
          <w:sz w:val="28"/>
          <w:szCs w:val="28"/>
        </w:rPr>
        <w:t>, låst</w:t>
      </w:r>
    </w:p>
    <w:p w14:paraId="2B66DB50" w14:textId="77777777" w:rsidR="0041512F" w:rsidRDefault="003A7169" w:rsidP="00F519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</w:t>
      </w:r>
    </w:p>
    <w:p w14:paraId="23F86275" w14:textId="77777777" w:rsidR="00A12DBE" w:rsidRDefault="00A12DBE" w:rsidP="00F519F3">
      <w:pPr>
        <w:spacing w:after="0" w:line="240" w:lineRule="auto"/>
        <w:rPr>
          <w:sz w:val="28"/>
          <w:szCs w:val="28"/>
        </w:rPr>
      </w:pPr>
    </w:p>
    <w:p w14:paraId="0AE5E68B" w14:textId="77777777" w:rsidR="00A12DBE" w:rsidRDefault="00A12DBE" w:rsidP="00F519F3">
      <w:pPr>
        <w:spacing w:after="0" w:line="240" w:lineRule="auto"/>
        <w:rPr>
          <w:sz w:val="28"/>
          <w:szCs w:val="28"/>
        </w:rPr>
      </w:pPr>
    </w:p>
    <w:p w14:paraId="30CA1347" w14:textId="77777777" w:rsidR="0041512F" w:rsidRDefault="0041512F" w:rsidP="00F519F3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noProof/>
          <w:lang w:eastAsia="sv-SE"/>
        </w:rPr>
        <w:drawing>
          <wp:inline distT="0" distB="0" distL="0" distR="0" wp14:anchorId="367A0982" wp14:editId="02CB823E">
            <wp:extent cx="4000500" cy="3000375"/>
            <wp:effectExtent l="0" t="0" r="0" b="9525"/>
            <wp:docPr id="4" name="Bildobjekt 4" descr="cid:7f7d808a-d1d0-44bf-bc17-6af330fc1c71@sfbio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7f7d808a-d1d0-44bf-bc17-6af330fc1c71@sfbio.s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247C9" w14:textId="77777777" w:rsidR="00A9468C" w:rsidRPr="003A7169" w:rsidRDefault="005322C4" w:rsidP="00A9468C">
      <w:pPr>
        <w:spacing w:after="0" w:line="240" w:lineRule="auto"/>
        <w:rPr>
          <w:b/>
          <w:color w:val="FF0000"/>
          <w:sz w:val="28"/>
          <w:szCs w:val="28"/>
        </w:rPr>
      </w:pPr>
      <w:r w:rsidRPr="003A7169">
        <w:rPr>
          <w:b/>
          <w:color w:val="FF0000"/>
          <w:sz w:val="72"/>
          <w:szCs w:val="72"/>
        </w:rPr>
        <w:t>4</w:t>
      </w:r>
    </w:p>
    <w:p w14:paraId="1698BE51" w14:textId="77777777" w:rsidR="00A12DBE" w:rsidRPr="00A9468C" w:rsidRDefault="00A12DBE" w:rsidP="00A9468C">
      <w:pPr>
        <w:pStyle w:val="Liststycke"/>
        <w:numPr>
          <w:ilvl w:val="0"/>
          <w:numId w:val="4"/>
        </w:numPr>
        <w:spacing w:after="0" w:line="240" w:lineRule="auto"/>
        <w:rPr>
          <w:b/>
          <w:sz w:val="28"/>
          <w:szCs w:val="28"/>
        </w:rPr>
      </w:pPr>
      <w:proofErr w:type="spellStart"/>
      <w:r w:rsidRPr="00A9468C">
        <w:rPr>
          <w:b/>
          <w:sz w:val="28"/>
          <w:szCs w:val="28"/>
        </w:rPr>
        <w:t>Cresent</w:t>
      </w:r>
      <w:proofErr w:type="spellEnd"/>
      <w:r w:rsidRPr="00A9468C">
        <w:rPr>
          <w:b/>
          <w:sz w:val="28"/>
          <w:szCs w:val="28"/>
        </w:rPr>
        <w:t xml:space="preserve"> Position 5 lite rostig</w:t>
      </w:r>
    </w:p>
    <w:p w14:paraId="7CC9EA29" w14:textId="77777777" w:rsidR="00A12DBE" w:rsidRPr="00A9468C" w:rsidRDefault="00A12DBE" w:rsidP="00A9468C">
      <w:pPr>
        <w:pStyle w:val="Liststyck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A9468C">
        <w:rPr>
          <w:sz w:val="28"/>
          <w:szCs w:val="28"/>
        </w:rPr>
        <w:t>5 växlat, däck 28”</w:t>
      </w:r>
      <w:r w:rsidR="00FB533A">
        <w:rPr>
          <w:sz w:val="28"/>
          <w:szCs w:val="28"/>
        </w:rPr>
        <w:t>, trasig ventil</w:t>
      </w:r>
    </w:p>
    <w:p w14:paraId="692924B2" w14:textId="77777777" w:rsidR="006C1333" w:rsidRDefault="003A7169" w:rsidP="00F519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-----------------------------------------------------------------------</w:t>
      </w:r>
    </w:p>
    <w:p w14:paraId="6A71BFF7" w14:textId="77777777" w:rsidR="00A12DBE" w:rsidRDefault="00A12DBE" w:rsidP="00F519F3">
      <w:pPr>
        <w:spacing w:after="0" w:line="240" w:lineRule="auto"/>
        <w:rPr>
          <w:sz w:val="28"/>
          <w:szCs w:val="28"/>
        </w:rPr>
      </w:pPr>
    </w:p>
    <w:p w14:paraId="29C532C2" w14:textId="77777777" w:rsidR="00A12DBE" w:rsidRDefault="00A12DBE" w:rsidP="00F519F3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p w14:paraId="0D38FABF" w14:textId="77777777" w:rsidR="00A12DBE" w:rsidRDefault="00A12DBE" w:rsidP="00F519F3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noProof/>
          <w:lang w:eastAsia="sv-SE"/>
        </w:rPr>
        <w:drawing>
          <wp:inline distT="0" distB="0" distL="0" distR="0" wp14:anchorId="23BBFC75" wp14:editId="7DD0DE88">
            <wp:extent cx="3987800" cy="2990850"/>
            <wp:effectExtent l="0" t="0" r="0" b="0"/>
            <wp:docPr id="6" name="Bildobjekt 6" descr="cid:135d40f7-e941-4a63-b2a7-437cdc2309a6@sfbio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135d40f7-e941-4a63-b2a7-437cdc2309a6@sfbio.s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22B0" w14:textId="77777777" w:rsidR="002A5BC8" w:rsidRPr="003A7169" w:rsidRDefault="005322C4" w:rsidP="002A5BC8">
      <w:pPr>
        <w:spacing w:after="0" w:line="240" w:lineRule="auto"/>
        <w:rPr>
          <w:color w:val="FF0000"/>
          <w:sz w:val="28"/>
          <w:szCs w:val="28"/>
        </w:rPr>
      </w:pPr>
      <w:r w:rsidRPr="003A7169">
        <w:rPr>
          <w:b/>
          <w:color w:val="FF0000"/>
          <w:sz w:val="72"/>
          <w:szCs w:val="72"/>
        </w:rPr>
        <w:t>6</w:t>
      </w:r>
    </w:p>
    <w:p w14:paraId="1357A7B6" w14:textId="77777777" w:rsidR="005322C4" w:rsidRPr="002A5BC8" w:rsidRDefault="00A12DBE" w:rsidP="002A5BC8">
      <w:pPr>
        <w:pStyle w:val="Liststycke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proofErr w:type="spellStart"/>
      <w:r w:rsidRPr="002A5BC8">
        <w:rPr>
          <w:b/>
          <w:sz w:val="28"/>
          <w:szCs w:val="28"/>
        </w:rPr>
        <w:t>Kuhii</w:t>
      </w:r>
      <w:proofErr w:type="spellEnd"/>
      <w:r w:rsidRPr="002A5BC8">
        <w:rPr>
          <w:b/>
          <w:sz w:val="28"/>
          <w:szCs w:val="28"/>
        </w:rPr>
        <w:t xml:space="preserve"> K-9</w:t>
      </w:r>
      <w:r w:rsidR="005D6ECB" w:rsidRPr="002A5BC8">
        <w:rPr>
          <w:sz w:val="28"/>
          <w:szCs w:val="28"/>
        </w:rPr>
        <w:t xml:space="preserve"> </w:t>
      </w:r>
      <w:r w:rsidR="00B7560E" w:rsidRPr="002A5BC8">
        <w:rPr>
          <w:sz w:val="28"/>
          <w:szCs w:val="28"/>
        </w:rPr>
        <w:t xml:space="preserve">renoveringsobjekt, </w:t>
      </w:r>
    </w:p>
    <w:p w14:paraId="24C9A891" w14:textId="77777777" w:rsidR="00A12DBE" w:rsidRPr="002A5BC8" w:rsidRDefault="00B7560E" w:rsidP="002A5BC8">
      <w:pPr>
        <w:pStyle w:val="Liststycke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2A5BC8">
        <w:rPr>
          <w:sz w:val="28"/>
          <w:szCs w:val="28"/>
        </w:rPr>
        <w:t>bl.a. trasigt växelhandtag, handbroms</w:t>
      </w:r>
    </w:p>
    <w:p w14:paraId="67548609" w14:textId="77777777" w:rsidR="006C1333" w:rsidRDefault="003A7169" w:rsidP="00F519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</w:t>
      </w:r>
    </w:p>
    <w:p w14:paraId="30A6EC6D" w14:textId="77777777" w:rsidR="00B7560E" w:rsidRDefault="00B7560E" w:rsidP="00F519F3">
      <w:pPr>
        <w:spacing w:after="0" w:line="240" w:lineRule="auto"/>
        <w:rPr>
          <w:sz w:val="28"/>
          <w:szCs w:val="28"/>
        </w:rPr>
      </w:pPr>
    </w:p>
    <w:p w14:paraId="0EC8CD52" w14:textId="77777777" w:rsidR="00B7560E" w:rsidRDefault="00B7560E" w:rsidP="00F519F3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noProof/>
          <w:lang w:eastAsia="sv-SE"/>
        </w:rPr>
        <w:drawing>
          <wp:inline distT="0" distB="0" distL="0" distR="0" wp14:anchorId="50F5F2ED" wp14:editId="0675611E">
            <wp:extent cx="4102100" cy="3076575"/>
            <wp:effectExtent l="0" t="0" r="0" b="9525"/>
            <wp:docPr id="7" name="Bildobjekt 7" descr="cid:43a5bbd0-a081-4a60-ad8c-300cf9d9054d@sfbio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43a5bbd0-a081-4a60-ad8c-300cf9d9054d@sfbio.se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08" cy="307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6D59" w14:textId="77777777" w:rsidR="00BB7C42" w:rsidRPr="003A7169" w:rsidRDefault="005322C4" w:rsidP="00BB7C42">
      <w:pPr>
        <w:spacing w:after="0" w:line="240" w:lineRule="auto"/>
        <w:rPr>
          <w:color w:val="FF0000"/>
          <w:sz w:val="28"/>
          <w:szCs w:val="28"/>
        </w:rPr>
      </w:pPr>
      <w:r w:rsidRPr="003A7169">
        <w:rPr>
          <w:b/>
          <w:color w:val="FF0000"/>
          <w:sz w:val="72"/>
          <w:szCs w:val="72"/>
        </w:rPr>
        <w:t>7</w:t>
      </w:r>
    </w:p>
    <w:p w14:paraId="7564CFC3" w14:textId="77777777" w:rsidR="00B7560E" w:rsidRPr="00BB7C42" w:rsidRDefault="00B7560E" w:rsidP="00BB7C42">
      <w:pPr>
        <w:pStyle w:val="Liststycke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BB7C42">
        <w:rPr>
          <w:b/>
          <w:sz w:val="28"/>
          <w:szCs w:val="28"/>
        </w:rPr>
        <w:t xml:space="preserve">Yosemite Comfort </w:t>
      </w:r>
      <w:proofErr w:type="spellStart"/>
      <w:r w:rsidRPr="00BB7C42">
        <w:rPr>
          <w:b/>
          <w:sz w:val="28"/>
          <w:szCs w:val="28"/>
        </w:rPr>
        <w:t>Single</w:t>
      </w:r>
      <w:proofErr w:type="spellEnd"/>
      <w:r w:rsidRPr="00BB7C42">
        <w:rPr>
          <w:b/>
          <w:sz w:val="28"/>
          <w:szCs w:val="28"/>
        </w:rPr>
        <w:t xml:space="preserve"> Speed</w:t>
      </w:r>
      <w:r w:rsidRPr="00BB7C42">
        <w:rPr>
          <w:sz w:val="28"/>
          <w:szCs w:val="28"/>
        </w:rPr>
        <w:t xml:space="preserve"> i bruksskick</w:t>
      </w:r>
    </w:p>
    <w:p w14:paraId="37836347" w14:textId="77777777" w:rsidR="00B7560E" w:rsidRPr="00BB7C42" w:rsidRDefault="00B7560E" w:rsidP="00BB7C42">
      <w:pPr>
        <w:pStyle w:val="Liststycke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BB7C42">
        <w:rPr>
          <w:sz w:val="28"/>
          <w:szCs w:val="28"/>
        </w:rPr>
        <w:t>Däck 28”</w:t>
      </w:r>
      <w:r w:rsidR="00FB533A">
        <w:rPr>
          <w:sz w:val="28"/>
          <w:szCs w:val="28"/>
        </w:rPr>
        <w:t>, låst</w:t>
      </w:r>
    </w:p>
    <w:p w14:paraId="468462F3" w14:textId="77777777" w:rsidR="00B7560E" w:rsidRDefault="003A7169" w:rsidP="00F519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--------------------------------------------------------------------------</w:t>
      </w:r>
    </w:p>
    <w:p w14:paraId="5FD4DB0B" w14:textId="77777777" w:rsidR="00B7560E" w:rsidRDefault="00B7560E" w:rsidP="00F519F3">
      <w:pPr>
        <w:spacing w:after="0" w:line="240" w:lineRule="auto"/>
        <w:rPr>
          <w:sz w:val="28"/>
          <w:szCs w:val="28"/>
        </w:rPr>
      </w:pPr>
    </w:p>
    <w:p w14:paraId="03E41BE0" w14:textId="77777777" w:rsidR="00B54D1D" w:rsidRDefault="00B54D1D" w:rsidP="00F519F3">
      <w:pPr>
        <w:spacing w:after="0" w:line="240" w:lineRule="auto"/>
        <w:rPr>
          <w:sz w:val="28"/>
          <w:szCs w:val="28"/>
        </w:rPr>
      </w:pPr>
    </w:p>
    <w:p w14:paraId="610E22E9" w14:textId="77777777" w:rsidR="00B7560E" w:rsidRDefault="002601C9" w:rsidP="00F519F3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noProof/>
          <w:lang w:eastAsia="sv-SE"/>
        </w:rPr>
        <w:drawing>
          <wp:inline distT="0" distB="0" distL="0" distR="0" wp14:anchorId="601B6867" wp14:editId="16813394">
            <wp:extent cx="4143375" cy="3107531"/>
            <wp:effectExtent l="0" t="0" r="0" b="0"/>
            <wp:docPr id="8" name="Bildobjekt 8" descr="cid:24a8ba03-9e19-4b35-a867-d12a0aa3af84@sfbio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24a8ba03-9e19-4b35-a867-d12a0aa3af84@sfbio.s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87" cy="31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E29DF" w14:textId="77777777" w:rsidR="008B3095" w:rsidRPr="003A7169" w:rsidRDefault="005322C4" w:rsidP="008B3095">
      <w:pPr>
        <w:spacing w:after="0" w:line="240" w:lineRule="auto"/>
        <w:rPr>
          <w:color w:val="FF0000"/>
          <w:sz w:val="28"/>
          <w:szCs w:val="28"/>
        </w:rPr>
      </w:pPr>
      <w:r w:rsidRPr="003A7169">
        <w:rPr>
          <w:b/>
          <w:color w:val="FF0000"/>
          <w:sz w:val="72"/>
          <w:szCs w:val="72"/>
        </w:rPr>
        <w:t>8</w:t>
      </w:r>
    </w:p>
    <w:p w14:paraId="15793910" w14:textId="77777777" w:rsidR="002601C9" w:rsidRPr="008B3095" w:rsidRDefault="002601C9" w:rsidP="008B3095">
      <w:pPr>
        <w:pStyle w:val="Liststycke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8B3095">
        <w:rPr>
          <w:b/>
          <w:sz w:val="28"/>
          <w:szCs w:val="28"/>
        </w:rPr>
        <w:t>Merida Classic 326</w:t>
      </w:r>
      <w:r w:rsidRPr="008B3095">
        <w:rPr>
          <w:sz w:val="28"/>
          <w:szCs w:val="28"/>
        </w:rPr>
        <w:t xml:space="preserve"> i bruksskick lite rostig</w:t>
      </w:r>
    </w:p>
    <w:p w14:paraId="668EE7C3" w14:textId="77777777" w:rsidR="002601C9" w:rsidRPr="008B3095" w:rsidRDefault="002601C9" w:rsidP="008B3095">
      <w:pPr>
        <w:pStyle w:val="Liststycke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8B3095">
        <w:rPr>
          <w:sz w:val="28"/>
          <w:szCs w:val="28"/>
        </w:rPr>
        <w:t>3 växlat, däck 26”</w:t>
      </w:r>
      <w:r w:rsidR="00FB533A">
        <w:rPr>
          <w:sz w:val="28"/>
          <w:szCs w:val="28"/>
        </w:rPr>
        <w:t>, trasig ventil</w:t>
      </w:r>
    </w:p>
    <w:p w14:paraId="135E1296" w14:textId="77777777" w:rsidR="006C1333" w:rsidRDefault="003A7169" w:rsidP="00F519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</w:t>
      </w:r>
    </w:p>
    <w:p w14:paraId="1AFBC9CE" w14:textId="77777777" w:rsidR="002601C9" w:rsidRDefault="002601C9" w:rsidP="00F519F3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noProof/>
          <w:lang w:eastAsia="sv-SE"/>
        </w:rPr>
        <w:drawing>
          <wp:inline distT="0" distB="0" distL="0" distR="0" wp14:anchorId="75A4676A" wp14:editId="3F20459E">
            <wp:extent cx="4178300" cy="3133725"/>
            <wp:effectExtent l="0" t="0" r="0" b="9525"/>
            <wp:docPr id="9" name="Bildobjekt 9" descr="cid:4bc12179-e451-4cac-990c-c669736f820d@sfbio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4bc12179-e451-4cac-990c-c669736f820d@sfbio.s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67" cy="31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97FC" w14:textId="77777777" w:rsidR="008A3C13" w:rsidRPr="003A7169" w:rsidRDefault="005322C4" w:rsidP="008A3C13">
      <w:pPr>
        <w:spacing w:after="0" w:line="240" w:lineRule="auto"/>
        <w:rPr>
          <w:color w:val="FF0000"/>
          <w:sz w:val="28"/>
          <w:szCs w:val="28"/>
        </w:rPr>
      </w:pPr>
      <w:r w:rsidRPr="003A7169">
        <w:rPr>
          <w:b/>
          <w:color w:val="FF0000"/>
          <w:sz w:val="72"/>
          <w:szCs w:val="72"/>
        </w:rPr>
        <w:t>9</w:t>
      </w:r>
    </w:p>
    <w:p w14:paraId="7BC88891" w14:textId="77777777" w:rsidR="002601C9" w:rsidRPr="008A3C13" w:rsidRDefault="002601C9" w:rsidP="008A3C13">
      <w:pPr>
        <w:pStyle w:val="Liststycke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proofErr w:type="spellStart"/>
      <w:r w:rsidRPr="008A3C13">
        <w:rPr>
          <w:b/>
          <w:sz w:val="28"/>
          <w:szCs w:val="28"/>
        </w:rPr>
        <w:t>Yosimite</w:t>
      </w:r>
      <w:proofErr w:type="spellEnd"/>
      <w:r w:rsidRPr="008A3C13">
        <w:rPr>
          <w:b/>
          <w:sz w:val="28"/>
          <w:szCs w:val="28"/>
        </w:rPr>
        <w:t xml:space="preserve"> AHWAHNEE</w:t>
      </w:r>
      <w:r w:rsidRPr="008A3C13">
        <w:rPr>
          <w:sz w:val="28"/>
          <w:szCs w:val="28"/>
        </w:rPr>
        <w:t xml:space="preserve"> i bruksskick</w:t>
      </w:r>
    </w:p>
    <w:p w14:paraId="572C23B4" w14:textId="77777777" w:rsidR="002601C9" w:rsidRPr="008A3C13" w:rsidRDefault="00FB533A" w:rsidP="008A3C13">
      <w:pPr>
        <w:pStyle w:val="Liststycke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 växlat, däck 28”, trasig ventil, låst</w:t>
      </w:r>
    </w:p>
    <w:p w14:paraId="53628223" w14:textId="77777777" w:rsidR="004C11AF" w:rsidRDefault="003A7169" w:rsidP="00F519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-------------------------------------------------------------------------</w:t>
      </w:r>
    </w:p>
    <w:p w14:paraId="05275914" w14:textId="77777777" w:rsidR="004C11AF" w:rsidRDefault="004C11AF" w:rsidP="00F519F3">
      <w:pPr>
        <w:spacing w:after="0" w:line="240" w:lineRule="auto"/>
        <w:rPr>
          <w:sz w:val="28"/>
          <w:szCs w:val="28"/>
        </w:rPr>
      </w:pPr>
    </w:p>
    <w:p w14:paraId="5190F801" w14:textId="77777777" w:rsidR="004C11AF" w:rsidRDefault="004C11AF" w:rsidP="00F519F3">
      <w:pPr>
        <w:spacing w:after="0" w:line="240" w:lineRule="auto"/>
        <w:rPr>
          <w:sz w:val="28"/>
          <w:szCs w:val="28"/>
        </w:rPr>
      </w:pPr>
    </w:p>
    <w:p w14:paraId="418730DB" w14:textId="77777777" w:rsidR="00C1405A" w:rsidRDefault="00C1405A" w:rsidP="00F519F3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noProof/>
          <w:lang w:eastAsia="sv-SE"/>
        </w:rPr>
        <w:drawing>
          <wp:inline distT="0" distB="0" distL="0" distR="0" wp14:anchorId="541B9ED5" wp14:editId="42A92274">
            <wp:extent cx="4152900" cy="3114675"/>
            <wp:effectExtent l="0" t="0" r="0" b="9525"/>
            <wp:docPr id="10" name="Bildobjekt 10" descr="cid:e2867f29-0aa1-4459-a6e9-f3ee2254414d@sfbio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e2867f29-0aa1-4459-a6e9-f3ee2254414d@sfbio.s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A0A03" w14:textId="77777777" w:rsidR="008A3C13" w:rsidRPr="003A7169" w:rsidRDefault="005322C4" w:rsidP="008A3C13">
      <w:pPr>
        <w:spacing w:after="0" w:line="240" w:lineRule="auto"/>
        <w:rPr>
          <w:color w:val="FF0000"/>
          <w:sz w:val="28"/>
          <w:szCs w:val="28"/>
        </w:rPr>
      </w:pPr>
      <w:r w:rsidRPr="003A7169">
        <w:rPr>
          <w:b/>
          <w:color w:val="FF0000"/>
          <w:sz w:val="72"/>
          <w:szCs w:val="72"/>
        </w:rPr>
        <w:t>10</w:t>
      </w:r>
    </w:p>
    <w:p w14:paraId="510F07BB" w14:textId="77777777" w:rsidR="00C1405A" w:rsidRPr="008A3C13" w:rsidRDefault="00C1405A" w:rsidP="008A3C13">
      <w:pPr>
        <w:pStyle w:val="Liststycke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8A3C13">
        <w:rPr>
          <w:b/>
          <w:sz w:val="28"/>
          <w:szCs w:val="28"/>
        </w:rPr>
        <w:t>Monark Trekking</w:t>
      </w:r>
      <w:r w:rsidRPr="008A3C13">
        <w:rPr>
          <w:sz w:val="28"/>
          <w:szCs w:val="28"/>
        </w:rPr>
        <w:t xml:space="preserve"> i bruksskick</w:t>
      </w:r>
    </w:p>
    <w:p w14:paraId="48A8677A" w14:textId="77777777" w:rsidR="00C1405A" w:rsidRPr="008A3C13" w:rsidRDefault="00C1405A" w:rsidP="008A3C13">
      <w:pPr>
        <w:pStyle w:val="Liststycke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8A3C13">
        <w:rPr>
          <w:sz w:val="28"/>
          <w:szCs w:val="28"/>
        </w:rPr>
        <w:t>7 växlat, däck 26”</w:t>
      </w:r>
      <w:r w:rsidR="00FB533A">
        <w:rPr>
          <w:sz w:val="28"/>
          <w:szCs w:val="28"/>
        </w:rPr>
        <w:t>, låst</w:t>
      </w:r>
    </w:p>
    <w:p w14:paraId="7F96854A" w14:textId="77777777" w:rsidR="006C1333" w:rsidRDefault="003A7169" w:rsidP="00F519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</w:t>
      </w:r>
    </w:p>
    <w:p w14:paraId="4C845D25" w14:textId="77777777" w:rsidR="00980E11" w:rsidRDefault="00980E11" w:rsidP="00F519F3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noProof/>
          <w:lang w:eastAsia="sv-SE"/>
        </w:rPr>
        <w:drawing>
          <wp:inline distT="0" distB="0" distL="0" distR="0" wp14:anchorId="6D9B8425" wp14:editId="02296EA4">
            <wp:extent cx="4241800" cy="3181350"/>
            <wp:effectExtent l="0" t="0" r="6350" b="0"/>
            <wp:docPr id="12" name="Bildobjekt 12" descr="cid:00b32cda-7646-4297-91fd-6a284822ad78@sfbio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00b32cda-7646-4297-91fd-6a284822ad78@sfbio.se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38A0" w14:textId="77777777" w:rsidR="00634540" w:rsidRPr="003A7169" w:rsidRDefault="005322C4" w:rsidP="00634540">
      <w:pPr>
        <w:spacing w:after="0" w:line="240" w:lineRule="auto"/>
        <w:rPr>
          <w:color w:val="FF0000"/>
          <w:sz w:val="28"/>
          <w:szCs w:val="28"/>
        </w:rPr>
      </w:pPr>
      <w:r w:rsidRPr="003A7169">
        <w:rPr>
          <w:b/>
          <w:color w:val="FF0000"/>
          <w:sz w:val="72"/>
          <w:szCs w:val="72"/>
        </w:rPr>
        <w:t>11</w:t>
      </w:r>
    </w:p>
    <w:p w14:paraId="5CE6FFFB" w14:textId="77777777" w:rsidR="004C11AF" w:rsidRPr="00634540" w:rsidRDefault="00980E11" w:rsidP="00634540">
      <w:pPr>
        <w:pStyle w:val="Liststycke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proofErr w:type="spellStart"/>
      <w:r w:rsidRPr="00634540">
        <w:rPr>
          <w:b/>
          <w:sz w:val="28"/>
          <w:szCs w:val="28"/>
        </w:rPr>
        <w:t>Cresent</w:t>
      </w:r>
      <w:proofErr w:type="spellEnd"/>
      <w:r w:rsidRPr="00634540">
        <w:rPr>
          <w:sz w:val="28"/>
          <w:szCs w:val="28"/>
        </w:rPr>
        <w:t>, renoveringsobjekt, rostig</w:t>
      </w:r>
    </w:p>
    <w:p w14:paraId="24F72052" w14:textId="77777777" w:rsidR="00980E11" w:rsidRPr="00634540" w:rsidRDefault="00980E11" w:rsidP="00634540">
      <w:pPr>
        <w:pStyle w:val="Liststycke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634540">
        <w:rPr>
          <w:sz w:val="28"/>
          <w:szCs w:val="28"/>
        </w:rPr>
        <w:t>3 växlat, däck 27”</w:t>
      </w:r>
      <w:r w:rsidR="00FB533A">
        <w:rPr>
          <w:sz w:val="28"/>
          <w:szCs w:val="28"/>
        </w:rPr>
        <w:t>, trasig ventil</w:t>
      </w:r>
    </w:p>
    <w:p w14:paraId="379F9EFD" w14:textId="77777777" w:rsidR="00C42F96" w:rsidRDefault="003A7169" w:rsidP="00F519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----------------------------------------------------------------------------</w:t>
      </w:r>
    </w:p>
    <w:p w14:paraId="01A32868" w14:textId="77777777" w:rsidR="00C42F96" w:rsidRDefault="00C42F96" w:rsidP="00F519F3">
      <w:pPr>
        <w:spacing w:after="0" w:line="240" w:lineRule="auto"/>
        <w:rPr>
          <w:sz w:val="28"/>
          <w:szCs w:val="28"/>
        </w:rPr>
      </w:pPr>
    </w:p>
    <w:p w14:paraId="6B51BEBF" w14:textId="77777777" w:rsidR="00B54D1D" w:rsidRDefault="00B54D1D" w:rsidP="00F519F3">
      <w:pPr>
        <w:spacing w:after="0" w:line="240" w:lineRule="auto"/>
        <w:rPr>
          <w:sz w:val="28"/>
          <w:szCs w:val="28"/>
        </w:rPr>
      </w:pPr>
    </w:p>
    <w:p w14:paraId="3A0FA298" w14:textId="77777777" w:rsidR="00C42F96" w:rsidRDefault="00C42F96" w:rsidP="00F519F3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noProof/>
          <w:lang w:eastAsia="sv-SE"/>
        </w:rPr>
        <w:drawing>
          <wp:inline distT="0" distB="0" distL="0" distR="0" wp14:anchorId="0A862BF9" wp14:editId="5851B13F">
            <wp:extent cx="4343400" cy="3257550"/>
            <wp:effectExtent l="0" t="0" r="0" b="0"/>
            <wp:docPr id="13" name="Bildobjekt 13" descr="cid:cbf7fa61-6f7f-4d77-9ede-d3d9b77f03af@sfbio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cbf7fa61-6f7f-4d77-9ede-d3d9b77f03af@sfbio.se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467" cy="32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7451" w14:textId="77777777" w:rsidR="00C64929" w:rsidRPr="003A7169" w:rsidRDefault="005322C4" w:rsidP="00C64929">
      <w:pPr>
        <w:spacing w:after="0" w:line="240" w:lineRule="auto"/>
        <w:rPr>
          <w:color w:val="FF0000"/>
          <w:sz w:val="28"/>
          <w:szCs w:val="28"/>
        </w:rPr>
      </w:pPr>
      <w:r w:rsidRPr="003A7169">
        <w:rPr>
          <w:b/>
          <w:color w:val="FF0000"/>
          <w:sz w:val="72"/>
          <w:szCs w:val="72"/>
        </w:rPr>
        <w:t>12</w:t>
      </w:r>
    </w:p>
    <w:p w14:paraId="3EC40BC3" w14:textId="77777777" w:rsidR="00C42F96" w:rsidRPr="00C64929" w:rsidRDefault="00C42F96" w:rsidP="00C64929">
      <w:pPr>
        <w:pStyle w:val="Liststycke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64929">
        <w:rPr>
          <w:b/>
          <w:sz w:val="28"/>
          <w:szCs w:val="28"/>
        </w:rPr>
        <w:t xml:space="preserve">Scott </w:t>
      </w:r>
      <w:proofErr w:type="spellStart"/>
      <w:r w:rsidRPr="00C64929">
        <w:rPr>
          <w:b/>
          <w:sz w:val="28"/>
          <w:szCs w:val="28"/>
        </w:rPr>
        <w:t>Aspect</w:t>
      </w:r>
      <w:proofErr w:type="spellEnd"/>
      <w:r w:rsidRPr="00C64929">
        <w:rPr>
          <w:sz w:val="28"/>
          <w:szCs w:val="28"/>
        </w:rPr>
        <w:t xml:space="preserve"> i bra bruksskick</w:t>
      </w:r>
    </w:p>
    <w:p w14:paraId="0204047F" w14:textId="77777777" w:rsidR="00C42F96" w:rsidRPr="00C64929" w:rsidRDefault="00C42F96" w:rsidP="00C64929">
      <w:pPr>
        <w:pStyle w:val="Liststycke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64929">
        <w:rPr>
          <w:sz w:val="28"/>
          <w:szCs w:val="28"/>
        </w:rPr>
        <w:t>21 växlat, däck 26”</w:t>
      </w:r>
      <w:r w:rsidR="00FB533A">
        <w:rPr>
          <w:sz w:val="28"/>
          <w:szCs w:val="28"/>
        </w:rPr>
        <w:t>, låst</w:t>
      </w:r>
    </w:p>
    <w:p w14:paraId="6F2D28A4" w14:textId="77777777" w:rsidR="005322C4" w:rsidRDefault="003A7169" w:rsidP="00F519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</w:t>
      </w:r>
    </w:p>
    <w:p w14:paraId="327D17BD" w14:textId="77777777" w:rsidR="005322C4" w:rsidRDefault="005322C4" w:rsidP="00F519F3">
      <w:pPr>
        <w:spacing w:after="0" w:line="240" w:lineRule="auto"/>
        <w:rPr>
          <w:sz w:val="28"/>
          <w:szCs w:val="28"/>
        </w:rPr>
      </w:pPr>
    </w:p>
    <w:p w14:paraId="04047752" w14:textId="77777777" w:rsidR="005322C4" w:rsidRDefault="005322C4" w:rsidP="00F519F3">
      <w:pPr>
        <w:spacing w:after="0" w:line="240" w:lineRule="auto"/>
        <w:rPr>
          <w:sz w:val="28"/>
          <w:szCs w:val="28"/>
        </w:rPr>
      </w:pPr>
    </w:p>
    <w:p w14:paraId="3A62271B" w14:textId="77777777" w:rsidR="005322C4" w:rsidRPr="005322C4" w:rsidRDefault="00E65AA9" w:rsidP="00F519F3">
      <w:pPr>
        <w:spacing w:after="0" w:line="240" w:lineRule="auto"/>
        <w:rPr>
          <w:b/>
          <w:color w:val="FF0000"/>
          <w:sz w:val="56"/>
          <w:szCs w:val="56"/>
          <w:vertAlign w:val="superscript"/>
        </w:rPr>
      </w:pPr>
      <w:r w:rsidRPr="00E65AA9">
        <w:rPr>
          <w:b/>
          <w:noProof/>
          <w:color w:val="FF0000"/>
          <w:sz w:val="56"/>
          <w:szCs w:val="56"/>
          <w:vertAlign w:val="superscript"/>
          <w:lang w:eastAsia="sv-SE"/>
        </w:rPr>
        <w:drawing>
          <wp:inline distT="0" distB="0" distL="0" distR="0" wp14:anchorId="51099ACA" wp14:editId="78840AED">
            <wp:extent cx="4381500" cy="3287409"/>
            <wp:effectExtent l="0" t="0" r="0" b="8255"/>
            <wp:docPr id="11" name="Bildobjekt 11" descr="C:\Users\movo\Desktop\cy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vo\Desktop\cyke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04" cy="330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317FD" w14:textId="77777777" w:rsidR="00C64929" w:rsidRPr="003A7169" w:rsidRDefault="005322C4" w:rsidP="00C64929">
      <w:pPr>
        <w:spacing w:after="0" w:line="240" w:lineRule="auto"/>
        <w:rPr>
          <w:b/>
          <w:color w:val="FF0000"/>
          <w:sz w:val="28"/>
          <w:szCs w:val="28"/>
        </w:rPr>
      </w:pPr>
      <w:r w:rsidRPr="003A7169">
        <w:rPr>
          <w:b/>
          <w:color w:val="FF0000"/>
          <w:sz w:val="72"/>
          <w:szCs w:val="72"/>
        </w:rPr>
        <w:lastRenderedPageBreak/>
        <w:t>13</w:t>
      </w:r>
    </w:p>
    <w:p w14:paraId="5A3C354D" w14:textId="77777777" w:rsidR="005322C4" w:rsidRPr="00C64929" w:rsidRDefault="005322C4" w:rsidP="00C64929">
      <w:pPr>
        <w:pStyle w:val="Liststycke"/>
        <w:numPr>
          <w:ilvl w:val="0"/>
          <w:numId w:val="13"/>
        </w:numPr>
        <w:spacing w:after="0" w:line="240" w:lineRule="auto"/>
        <w:rPr>
          <w:b/>
          <w:sz w:val="28"/>
          <w:szCs w:val="28"/>
        </w:rPr>
      </w:pPr>
      <w:proofErr w:type="spellStart"/>
      <w:r w:rsidRPr="00C64929">
        <w:rPr>
          <w:b/>
          <w:sz w:val="28"/>
          <w:szCs w:val="28"/>
        </w:rPr>
        <w:t>Cresent</w:t>
      </w:r>
      <w:proofErr w:type="spellEnd"/>
      <w:r w:rsidR="00E54103">
        <w:rPr>
          <w:b/>
          <w:sz w:val="28"/>
          <w:szCs w:val="28"/>
        </w:rPr>
        <w:t xml:space="preserve"> City</w:t>
      </w:r>
      <w:r w:rsidRPr="00C64929">
        <w:rPr>
          <w:b/>
          <w:sz w:val="28"/>
          <w:szCs w:val="28"/>
        </w:rPr>
        <w:t xml:space="preserve"> </w:t>
      </w:r>
      <w:r w:rsidRPr="00FB533A">
        <w:rPr>
          <w:sz w:val="28"/>
          <w:szCs w:val="28"/>
        </w:rPr>
        <w:t xml:space="preserve">i </w:t>
      </w:r>
      <w:r w:rsidR="00E54103" w:rsidRPr="00FB533A">
        <w:rPr>
          <w:sz w:val="28"/>
          <w:szCs w:val="28"/>
        </w:rPr>
        <w:t>bra s</w:t>
      </w:r>
      <w:r w:rsidRPr="00FB533A">
        <w:rPr>
          <w:sz w:val="28"/>
          <w:szCs w:val="28"/>
        </w:rPr>
        <w:t>kick</w:t>
      </w:r>
    </w:p>
    <w:p w14:paraId="52D5B67E" w14:textId="77777777" w:rsidR="005322C4" w:rsidRDefault="005322C4" w:rsidP="00C64929">
      <w:pPr>
        <w:pStyle w:val="Liststycke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C64929">
        <w:rPr>
          <w:sz w:val="28"/>
          <w:szCs w:val="28"/>
        </w:rPr>
        <w:t xml:space="preserve">3 växlat, </w:t>
      </w:r>
      <w:r w:rsidR="00E54103">
        <w:rPr>
          <w:sz w:val="28"/>
          <w:szCs w:val="28"/>
        </w:rPr>
        <w:t>däck 28”,</w:t>
      </w:r>
      <w:r w:rsidR="00FB533A">
        <w:rPr>
          <w:sz w:val="28"/>
          <w:szCs w:val="28"/>
        </w:rPr>
        <w:t xml:space="preserve"> trasig ventil,</w:t>
      </w:r>
      <w:r w:rsidR="00E54103">
        <w:rPr>
          <w:sz w:val="28"/>
          <w:szCs w:val="28"/>
        </w:rPr>
        <w:t xml:space="preserve"> </w:t>
      </w:r>
      <w:r w:rsidRPr="00C64929">
        <w:rPr>
          <w:sz w:val="28"/>
          <w:szCs w:val="28"/>
        </w:rPr>
        <w:t>låst</w:t>
      </w:r>
    </w:p>
    <w:p w14:paraId="6BC6F2B6" w14:textId="77777777" w:rsidR="002F66DC" w:rsidRPr="002F66DC" w:rsidRDefault="002F66DC" w:rsidP="002F66D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</w:t>
      </w:r>
    </w:p>
    <w:p w14:paraId="4A5A2262" w14:textId="77777777" w:rsidR="005322C4" w:rsidRDefault="005322C4" w:rsidP="00F519F3">
      <w:pPr>
        <w:spacing w:after="0" w:line="240" w:lineRule="auto"/>
        <w:rPr>
          <w:sz w:val="28"/>
          <w:szCs w:val="28"/>
        </w:rPr>
      </w:pPr>
    </w:p>
    <w:p w14:paraId="7EE5E396" w14:textId="77777777" w:rsidR="00C42F96" w:rsidRDefault="00C42F96" w:rsidP="00F519F3">
      <w:pPr>
        <w:spacing w:after="0" w:line="240" w:lineRule="auto"/>
        <w:rPr>
          <w:sz w:val="28"/>
          <w:szCs w:val="28"/>
        </w:rPr>
      </w:pPr>
    </w:p>
    <w:p w14:paraId="5458F777" w14:textId="77777777" w:rsidR="00C42F96" w:rsidRPr="009A48AC" w:rsidRDefault="00C42F96" w:rsidP="00F519F3">
      <w:pPr>
        <w:spacing w:after="0" w:line="240" w:lineRule="auto"/>
        <w:rPr>
          <w:sz w:val="28"/>
          <w:szCs w:val="28"/>
        </w:rPr>
      </w:pPr>
    </w:p>
    <w:sectPr w:rsidR="00C42F96" w:rsidRPr="009A48AC" w:rsidSect="00FB406D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2F8DA" w14:textId="77777777" w:rsidR="00330824" w:rsidRDefault="00330824" w:rsidP="007646D4">
      <w:pPr>
        <w:spacing w:after="0" w:line="240" w:lineRule="auto"/>
      </w:pPr>
      <w:r>
        <w:separator/>
      </w:r>
    </w:p>
  </w:endnote>
  <w:endnote w:type="continuationSeparator" w:id="0">
    <w:p w14:paraId="39CD775C" w14:textId="77777777" w:rsidR="00330824" w:rsidRDefault="00330824" w:rsidP="0076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968F6" w14:textId="77777777" w:rsidR="00330824" w:rsidRDefault="00330824" w:rsidP="007646D4">
      <w:pPr>
        <w:spacing w:after="0" w:line="240" w:lineRule="auto"/>
      </w:pPr>
      <w:r>
        <w:separator/>
      </w:r>
    </w:p>
  </w:footnote>
  <w:footnote w:type="continuationSeparator" w:id="0">
    <w:p w14:paraId="727D55E3" w14:textId="77777777" w:rsidR="00330824" w:rsidRDefault="00330824" w:rsidP="00764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E4CC8"/>
    <w:multiLevelType w:val="hybridMultilevel"/>
    <w:tmpl w:val="CDA837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0612C"/>
    <w:multiLevelType w:val="hybridMultilevel"/>
    <w:tmpl w:val="36D862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A1767"/>
    <w:multiLevelType w:val="hybridMultilevel"/>
    <w:tmpl w:val="E960B7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C081B"/>
    <w:multiLevelType w:val="hybridMultilevel"/>
    <w:tmpl w:val="6A2E06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A1634"/>
    <w:multiLevelType w:val="hybridMultilevel"/>
    <w:tmpl w:val="E5FECC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41FBA"/>
    <w:multiLevelType w:val="hybridMultilevel"/>
    <w:tmpl w:val="B964E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60183"/>
    <w:multiLevelType w:val="hybridMultilevel"/>
    <w:tmpl w:val="345AEE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64353"/>
    <w:multiLevelType w:val="hybridMultilevel"/>
    <w:tmpl w:val="27009C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6321D"/>
    <w:multiLevelType w:val="hybridMultilevel"/>
    <w:tmpl w:val="6A8E42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D61FA"/>
    <w:multiLevelType w:val="hybridMultilevel"/>
    <w:tmpl w:val="1674D6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C07B67"/>
    <w:multiLevelType w:val="hybridMultilevel"/>
    <w:tmpl w:val="D7A431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2B5BA4"/>
    <w:multiLevelType w:val="hybridMultilevel"/>
    <w:tmpl w:val="D932CF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D7F52"/>
    <w:multiLevelType w:val="hybridMultilevel"/>
    <w:tmpl w:val="859653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11"/>
  </w:num>
  <w:num w:numId="5">
    <w:abstractNumId w:val="8"/>
  </w:num>
  <w:num w:numId="6">
    <w:abstractNumId w:val="7"/>
  </w:num>
  <w:num w:numId="7">
    <w:abstractNumId w:val="1"/>
  </w:num>
  <w:num w:numId="8">
    <w:abstractNumId w:val="9"/>
  </w:num>
  <w:num w:numId="9">
    <w:abstractNumId w:val="5"/>
  </w:num>
  <w:num w:numId="10">
    <w:abstractNumId w:val="10"/>
  </w:num>
  <w:num w:numId="11">
    <w:abstractNumId w:val="4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8AC"/>
    <w:rsid w:val="00084BA5"/>
    <w:rsid w:val="000878D3"/>
    <w:rsid w:val="000F12C2"/>
    <w:rsid w:val="002143FB"/>
    <w:rsid w:val="00214C22"/>
    <w:rsid w:val="00227F8E"/>
    <w:rsid w:val="002601C9"/>
    <w:rsid w:val="002A5BC8"/>
    <w:rsid w:val="002F66DC"/>
    <w:rsid w:val="00330824"/>
    <w:rsid w:val="003A7169"/>
    <w:rsid w:val="0041512F"/>
    <w:rsid w:val="004C11AF"/>
    <w:rsid w:val="005322C4"/>
    <w:rsid w:val="0054520F"/>
    <w:rsid w:val="005D6ECB"/>
    <w:rsid w:val="00634540"/>
    <w:rsid w:val="00667DE7"/>
    <w:rsid w:val="006C1333"/>
    <w:rsid w:val="007646D4"/>
    <w:rsid w:val="008A3C13"/>
    <w:rsid w:val="008B3095"/>
    <w:rsid w:val="00913212"/>
    <w:rsid w:val="00980E11"/>
    <w:rsid w:val="009A48AC"/>
    <w:rsid w:val="00A12DBE"/>
    <w:rsid w:val="00A9468C"/>
    <w:rsid w:val="00AB19A8"/>
    <w:rsid w:val="00AE58B8"/>
    <w:rsid w:val="00B07194"/>
    <w:rsid w:val="00B54D1D"/>
    <w:rsid w:val="00B7560E"/>
    <w:rsid w:val="00BA03FE"/>
    <w:rsid w:val="00BB7C42"/>
    <w:rsid w:val="00C1405A"/>
    <w:rsid w:val="00C42F96"/>
    <w:rsid w:val="00C64929"/>
    <w:rsid w:val="00D42540"/>
    <w:rsid w:val="00DD16B9"/>
    <w:rsid w:val="00E54103"/>
    <w:rsid w:val="00E65AA9"/>
    <w:rsid w:val="00E876D2"/>
    <w:rsid w:val="00F173D1"/>
    <w:rsid w:val="00F519F3"/>
    <w:rsid w:val="00FB406D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2B4A9"/>
  <w15:chartTrackingRefBased/>
  <w15:docId w15:val="{722875CF-013E-42ED-80BE-D2BC5A2A3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64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646D4"/>
  </w:style>
  <w:style w:type="paragraph" w:styleId="Sidfot">
    <w:name w:val="footer"/>
    <w:basedOn w:val="Normal"/>
    <w:link w:val="SidfotChar"/>
    <w:uiPriority w:val="99"/>
    <w:unhideWhenUsed/>
    <w:rsid w:val="00764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646D4"/>
  </w:style>
  <w:style w:type="paragraph" w:styleId="Liststycke">
    <w:name w:val="List Paragraph"/>
    <w:basedOn w:val="Normal"/>
    <w:uiPriority w:val="34"/>
    <w:qFormat/>
    <w:rsid w:val="00214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dec25d4c-fe23-44f8-abdc-88e8cdceca03@sfbio.se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cid:135d40f7-e941-4a63-b2a7-437cdc2309a6@sfbio.se" TargetMode="External"/><Relationship Id="rId34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cid:5a0bf92d-2f10-4ec8-8b80-f2fe5428705d@sfbio.se" TargetMode="External"/><Relationship Id="rId25" Type="http://schemas.openxmlformats.org/officeDocument/2006/relationships/image" Target="cid:24a8ba03-9e19-4b35-a867-d12a0aa3af84@sfbio.se" TargetMode="External"/><Relationship Id="rId33" Type="http://schemas.openxmlformats.org/officeDocument/2006/relationships/image" Target="cid:cbf7fa61-6f7f-4d77-9ede-d3d9b77f03af@sfbio.s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cid:e2867f29-0aa1-4459-a6e9-f3ee2254414d@sfbio.s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cid:aa920577-48c3-4858-9a93-1304ff1ad29c@sfbio.se" TargetMode="External"/><Relationship Id="rId23" Type="http://schemas.openxmlformats.org/officeDocument/2006/relationships/image" Target="cid:43a5bbd0-a081-4a60-ad8c-300cf9d9054d@sfbio.se" TargetMode="External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cid:7f7d808a-d1d0-44bf-bc17-6af330fc1c71@sfbio.se" TargetMode="External"/><Relationship Id="rId31" Type="http://schemas.openxmlformats.org/officeDocument/2006/relationships/image" Target="cid:00b32cda-7646-4297-91fd-6a284822ad78@sfbio.s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cid:4bc12179-e451-4cac-990c-c669736f820d@sfbio.se" TargetMode="External"/><Relationship Id="rId30" Type="http://schemas.openxmlformats.org/officeDocument/2006/relationships/image" Target="media/image1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D683D9FCD01541864EAD72B981AB5E" ma:contentTypeVersion="5" ma:contentTypeDescription="Skapa ett nytt dokument." ma:contentTypeScope="" ma:versionID="296ad712c1a96746f4717190cd7caaca">
  <xsd:schema xmlns:xsd="http://www.w3.org/2001/XMLSchema" xmlns:xs="http://www.w3.org/2001/XMLSchema" xmlns:p="http://schemas.microsoft.com/office/2006/metadata/properties" xmlns:ns3="35a94df1-fd33-4a10-bef5-9afe89acc445" xmlns:ns4="948ff20d-7141-4b31-96a1-3f3376d71c82" targetNamespace="http://schemas.microsoft.com/office/2006/metadata/properties" ma:root="true" ma:fieldsID="375911be0ec8dd78198a3f2b116e2a6b" ns3:_="" ns4:_="">
    <xsd:import namespace="35a94df1-fd33-4a10-bef5-9afe89acc445"/>
    <xsd:import namespace="948ff20d-7141-4b31-96a1-3f3376d71c8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94df1-fd33-4a10-bef5-9afe89acc4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ff20d-7141-4b31-96a1-3f3376d71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8C036-1E11-4FDA-8B99-23324299326C}">
  <ds:schemaRefs>
    <ds:schemaRef ds:uri="http://purl.org/dc/terms/"/>
    <ds:schemaRef ds:uri="948ff20d-7141-4b31-96a1-3f3376d71c82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5a94df1-fd33-4a10-bef5-9afe89acc445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1148C2C-21C3-45C2-A2CD-94BCA087B8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0EF25F-A2E9-48B9-9DC9-42FD6E09F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94df1-fd33-4a10-bef5-9afe89acc445"/>
    <ds:schemaRef ds:uri="948ff20d-7141-4b31-96a1-3f3376d71c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7CAB41-3F31-4F00-BCA9-611127E03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5F742D7D.dotm</Template>
  <TotalTime>0</TotalTime>
  <Pages>8</Pages>
  <Words>386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Filmstaden AB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Vos</dc:creator>
  <cp:keywords/>
  <dc:description/>
  <cp:lastModifiedBy>Jessica Jarlsdotter Nilisse</cp:lastModifiedBy>
  <cp:revision>8</cp:revision>
  <dcterms:created xsi:type="dcterms:W3CDTF">2020-04-02T17:42:00Z</dcterms:created>
  <dcterms:modified xsi:type="dcterms:W3CDTF">2020-04-03T08:17:00Z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0x010100A8D683D9FCD01541864EAD72B981AB5E</vt:lpwstr>
  </property>
</Properties>
</file>